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B9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val="en-US" w:eastAsia="zh-CN"/>
        </w:rPr>
        <w:t>附件：</w:t>
      </w:r>
    </w:p>
    <w:p w14:paraId="0772F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“戎耀江淮”退役军人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志愿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者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报名登记表</w:t>
      </w:r>
    </w:p>
    <w:bookmarkEnd w:id="0"/>
    <w:tbl>
      <w:tblPr>
        <w:tblStyle w:val="12"/>
        <w:tblpPr w:leftFromText="180" w:rightFromText="180" w:vertAnchor="text" w:horzAnchor="page" w:tblpXSpec="center" w:tblpY="662"/>
        <w:tblOverlap w:val="never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2492"/>
        <w:gridCol w:w="2062"/>
        <w:gridCol w:w="2604"/>
      </w:tblGrid>
      <w:tr w14:paraId="61F39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74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名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6D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53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别</w:t>
            </w: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7E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</w:tc>
      </w:tr>
      <w:tr w14:paraId="5A336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5F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51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F6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民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族</w:t>
            </w: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CE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</w:tc>
      </w:tr>
      <w:tr w14:paraId="3FA17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F8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籍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贯</w:t>
            </w:r>
          </w:p>
        </w:tc>
        <w:tc>
          <w:tcPr>
            <w:tcW w:w="2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38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B9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学历及专业</w:t>
            </w:r>
          </w:p>
        </w:tc>
        <w:tc>
          <w:tcPr>
            <w:tcW w:w="2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05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</w:p>
        </w:tc>
      </w:tr>
      <w:tr w14:paraId="2194D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7C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FC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eastAsia="zh-CN"/>
              </w:rPr>
            </w:pPr>
          </w:p>
        </w:tc>
      </w:tr>
      <w:tr w14:paraId="71789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5F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eastAsia="zh-CN"/>
              </w:rPr>
              <w:t>联系方式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D6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eastAsia="zh-CN"/>
              </w:rPr>
            </w:pPr>
          </w:p>
        </w:tc>
      </w:tr>
      <w:tr w14:paraId="7D2A1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C0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保密承诺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00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本人郑重承诺：本着谨慎、诚实的态度，采取必要、合理的措施，维护履职期间知悉的志愿者个人信息，不向无关机构与人员提供和泄露，不用于与志愿服务无关的其他用途。</w:t>
            </w:r>
          </w:p>
          <w:p w14:paraId="3B2C5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承诺人：</w:t>
            </w:r>
          </w:p>
          <w:p w14:paraId="67354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日</w:t>
            </w:r>
          </w:p>
        </w:tc>
      </w:tr>
      <w:tr w14:paraId="5D555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33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highlight w:val="none"/>
                <w:lang w:val="en-US" w:eastAsia="zh-CN"/>
              </w:rPr>
              <w:t>可服务</w:t>
            </w:r>
          </w:p>
          <w:p w14:paraId="5789C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highlight w:val="none"/>
                <w:lang w:val="en-US" w:eastAsia="zh-CN"/>
              </w:rPr>
              <w:t>区域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34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highlight w:val="none"/>
                <w:lang w:val="en-US" w:eastAsia="zh-CN"/>
              </w:rPr>
              <w:t>□清江浦区  □淮安区  □淮阴区  □洪泽区</w:t>
            </w:r>
          </w:p>
          <w:p w14:paraId="6EFFE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highlight w:val="none"/>
                <w:lang w:val="en-US" w:eastAsia="zh-CN"/>
              </w:rPr>
              <w:t>□涟 水 县  □盱眙县  □金湖县  □经开区</w:t>
            </w:r>
          </w:p>
          <w:p w14:paraId="6CB2F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highlight w:val="none"/>
                <w:lang w:val="en-US" w:eastAsia="zh-CN"/>
              </w:rPr>
              <w:t>□生态文旅区   □工业园区</w:t>
            </w:r>
          </w:p>
        </w:tc>
      </w:tr>
      <w:tr w14:paraId="09841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  <w:jc w:val="center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4A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highlight w:val="red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所在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lang w:eastAsia="zh-CN"/>
              </w:rPr>
              <w:t>县区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</w:rPr>
              <w:t>意见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DC52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 w14:paraId="17983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40" w:firstLineChars="13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单位盖章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：</w:t>
            </w:r>
          </w:p>
        </w:tc>
      </w:tr>
    </w:tbl>
    <w:p w14:paraId="717A5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方正楷体_GBK" w:hAnsi="方正楷体_GBK" w:eastAsia="方正楷体_GBK" w:cs="方正楷体_GBK"/>
          <w:sz w:val="28"/>
          <w:szCs w:val="28"/>
          <w:u w:val="single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>编号：</w:t>
      </w:r>
      <w:r>
        <w:rPr>
          <w:rFonts w:hint="eastAsia" w:ascii="方正楷体_GBK" w:hAnsi="方正楷体_GBK" w:eastAsia="方正楷体_GBK" w:cs="方正楷体_GBK"/>
          <w:sz w:val="28"/>
          <w:szCs w:val="28"/>
          <w:u w:val="single"/>
          <w:lang w:val="en-US" w:eastAsia="zh-CN"/>
        </w:rPr>
        <w:t xml:space="preserve">          </w:t>
      </w:r>
    </w:p>
    <w:sectPr>
      <w:pgSz w:w="11907" w:h="16840"/>
      <w:pgMar w:top="1304" w:right="1474" w:bottom="1304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DgxZmMzMjA3MTRhYTBmOWNmNzQ1ZmQwNjY5Njg4YzEifQ=="/>
  </w:docVars>
  <w:rsids>
    <w:rsidRoot w:val="00000000"/>
    <w:rsid w:val="086F37DB"/>
    <w:rsid w:val="1B5CC2CB"/>
    <w:rsid w:val="2BBFE24D"/>
    <w:rsid w:val="666D0E8F"/>
    <w:rsid w:val="6BED345E"/>
    <w:rsid w:val="765FE170"/>
    <w:rsid w:val="7EFF1B7C"/>
    <w:rsid w:val="938F0AFE"/>
    <w:rsid w:val="BC2F9870"/>
    <w:rsid w:val="F79B10A0"/>
    <w:rsid w:val="FEDEA92C"/>
    <w:rsid w:val="FFDF0B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7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8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100" w:firstLineChars="100"/>
    </w:pPr>
  </w:style>
  <w:style w:type="paragraph" w:styleId="3">
    <w:name w:val="Body Text"/>
    <w:basedOn w:val="1"/>
    <w:qFormat/>
    <w:uiPriority w:val="0"/>
    <w:pPr>
      <w:spacing w:after="120" w:afterAutospacing="0"/>
    </w:pPr>
  </w:style>
  <w:style w:type="paragraph" w:styleId="4">
    <w:name w:val="Body Text First Indent 2"/>
    <w:basedOn w:val="5"/>
    <w:next w:val="1"/>
    <w:qFormat/>
    <w:uiPriority w:val="0"/>
    <w:pPr>
      <w:ind w:firstLine="200" w:firstLineChars="200"/>
    </w:pPr>
  </w:style>
  <w:style w:type="paragraph" w:styleId="5">
    <w:name w:val="Body Text Indent"/>
    <w:basedOn w:val="1"/>
    <w:qFormat/>
    <w:uiPriority w:val="0"/>
    <w:pPr>
      <w:spacing w:after="120"/>
      <w:ind w:left="200" w:leftChars="2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4">
    <w:name w:val="Hyperlink"/>
    <w:basedOn w:val="1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179</Words>
  <Characters>179</Characters>
  <Lines>45</Lines>
  <Paragraphs>23</Paragraphs>
  <TotalTime>14</TotalTime>
  <ScaleCrop>false</ScaleCrop>
  <LinksUpToDate>false</LinksUpToDate>
  <CharactersWithSpaces>256</CharactersWithSpaces>
  <Application>WPS Office_12.1.2.26885_F1E327BC-269C-435d-A152-05C5408002CA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2025-02-22T23:14:00Z</dcterms:created>
  <dc:creator>朱辰龙</dc:creator>
  <cp:lastModifiedBy>WPS_1767223293</cp:lastModifiedBy>
  <cp:lastPrinted>2026-09-01T22:38:00Z</cp:lastPrinted>
  <dcterms:modified xsi:type="dcterms:W3CDTF">2026-09-01T14:51:42Z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KSOTemplateDocerSaveRecord">
    <vt:lpwstr>eyJoZGlkIjoiYTE4OTljZWRhZWU4ZjJjM2U2ZjQzMTkwMGMyYjBhZjIiLCJ1c2VySWQiOiI0ODQ1MzM4MjgifQ==</vt:lpwstr>
  </property>
  <property fmtid="{D5CDD505-2E9C-101B-9397-08002B2CF9AE}" pid="4" name="ICV">
    <vt:lpwstr>70BE9EF182114B719613254A48DD0EEE_13</vt:lpwstr>
  </property>
</Properties>
</file>